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7C1B" w:rsidRDefault="000B7C1B">
      <w:pPr>
        <w:tabs>
          <w:tab w:val="num" w:pos="0"/>
        </w:tabs>
        <w:rPr>
          <w:sz w:val="36"/>
          <w:szCs w:val="36"/>
        </w:rPr>
      </w:pPr>
    </w:p>
    <w:p w:rsidR="000B7C1B" w:rsidRDefault="000B7C1B">
      <w:pPr>
        <w:tabs>
          <w:tab w:val="num" w:pos="0"/>
        </w:tabs>
        <w:jc w:val="right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Frame1" o:spid="_x0000_i1025" type="#_x0000_t75" style="width:125.25pt;height:76.5pt;visibility:visible">
            <v:imagedata r:id="rId5" o:title=""/>
          </v:shape>
        </w:pict>
      </w:r>
    </w:p>
    <w:p w:rsidR="000B7C1B" w:rsidRDefault="000B7C1B">
      <w:pPr>
        <w:tabs>
          <w:tab w:val="num" w:pos="0"/>
        </w:tabs>
        <w:rPr>
          <w:sz w:val="20"/>
          <w:szCs w:val="20"/>
        </w:rPr>
      </w:pPr>
    </w:p>
    <w:p w:rsidR="000B7C1B" w:rsidRDefault="000B7C1B" w:rsidP="00767433">
      <w:pPr>
        <w:rPr>
          <w:sz w:val="36"/>
          <w:szCs w:val="36"/>
        </w:rPr>
      </w:pPr>
      <w:r>
        <w:rPr>
          <w:sz w:val="36"/>
          <w:szCs w:val="36"/>
        </w:rPr>
        <w:t>Årsrapport for Øystre Slidre Frivilligsentral 2013</w:t>
      </w:r>
    </w:p>
    <w:p w:rsidR="000B7C1B" w:rsidRDefault="000B7C1B" w:rsidP="00767433">
      <w:pPr>
        <w:rPr>
          <w:sz w:val="20"/>
          <w:szCs w:val="20"/>
        </w:rPr>
      </w:pPr>
    </w:p>
    <w:p w:rsidR="000B7C1B" w:rsidRDefault="000B7C1B" w:rsidP="00767433">
      <w:pPr>
        <w:rPr>
          <w:b/>
        </w:rPr>
      </w:pPr>
      <w:r>
        <w:rPr>
          <w:b/>
        </w:rPr>
        <w:t>Målsetting</w:t>
      </w:r>
    </w:p>
    <w:p w:rsidR="000B7C1B" w:rsidRDefault="000B7C1B" w:rsidP="00767433">
      <w:pPr>
        <w:rPr>
          <w:lang w:val="nn-NO"/>
        </w:rPr>
      </w:pPr>
      <w:r>
        <w:rPr>
          <w:lang w:val="nn-NO"/>
        </w:rPr>
        <w:t xml:space="preserve">Øystre Slidre Frivilligsentral skal vera ein lokalt forankra møteplass, ope for alle som har </w:t>
      </w:r>
    </w:p>
    <w:p w:rsidR="000B7C1B" w:rsidRDefault="000B7C1B" w:rsidP="00767433">
      <w:pPr>
        <w:rPr>
          <w:lang w:val="nn-NO"/>
        </w:rPr>
      </w:pPr>
      <w:r>
        <w:rPr>
          <w:lang w:val="nn-NO"/>
        </w:rPr>
        <w:t>lyst og høve til deltaking i frivillig verksemd. Målsettinga er å: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b/>
          <w:i/>
          <w:lang w:val="nn-NO"/>
        </w:rPr>
      </w:pPr>
      <w:r>
        <w:rPr>
          <w:b/>
          <w:i/>
          <w:lang w:val="nn-NO"/>
        </w:rPr>
        <w:t>Mobilisere til auka frivillig innsats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Vera eit kraftsenter for folkehelsearbeid og frivillig verksemd i kommunen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Setja i gang aktivitetar som kan styrke nærmiljøet i kommunen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Formidle tenester mellom innbyggarane på frivillig grunnlag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Etablere kontakt på tvers av generasjonar og kulturar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Arbeide etter visjonen ”Aktiv for trivsel”.</w:t>
      </w:r>
    </w:p>
    <w:p w:rsidR="000B7C1B" w:rsidRDefault="000B7C1B" w:rsidP="00767433">
      <w:pPr>
        <w:rPr>
          <w:sz w:val="20"/>
          <w:szCs w:val="20"/>
          <w:lang w:val="nn-NO"/>
        </w:rPr>
      </w:pPr>
    </w:p>
    <w:p w:rsidR="000B7C1B" w:rsidRDefault="000B7C1B" w:rsidP="00767433">
      <w:pPr>
        <w:rPr>
          <w:lang w:val="nn-NO"/>
        </w:rPr>
      </w:pPr>
      <w:r>
        <w:rPr>
          <w:lang w:val="nn-NO"/>
        </w:rPr>
        <w:t xml:space="preserve">Frivilligsentralen skal vera eit supplement til det eksisterande frivillige organiserte arbeidet </w:t>
      </w:r>
    </w:p>
    <w:p w:rsidR="000B7C1B" w:rsidRDefault="000B7C1B" w:rsidP="00767433">
      <w:pPr>
        <w:rPr>
          <w:lang w:val="nn-NO"/>
        </w:rPr>
      </w:pPr>
      <w:r>
        <w:rPr>
          <w:lang w:val="nn-NO"/>
        </w:rPr>
        <w:t>i kommunen og skal drive i samsvar med dei retningslinjer som staten har gjeve for drift av frivilligsentralar, og overordna mål frå eigar, Øystre Slidre kommune.</w:t>
      </w:r>
    </w:p>
    <w:p w:rsidR="000B7C1B" w:rsidRDefault="000B7C1B" w:rsidP="00767433">
      <w:pPr>
        <w:rPr>
          <w:lang w:val="nn-NO"/>
        </w:rPr>
      </w:pPr>
    </w:p>
    <w:p w:rsidR="000B7C1B" w:rsidRDefault="000B7C1B" w:rsidP="00767433">
      <w:pPr>
        <w:rPr>
          <w:b/>
        </w:rPr>
      </w:pPr>
      <w:r>
        <w:rPr>
          <w:b/>
        </w:rPr>
        <w:t>Drift</w:t>
      </w:r>
    </w:p>
    <w:p w:rsidR="000B7C1B" w:rsidRDefault="000B7C1B" w:rsidP="00767433">
      <w:r>
        <w:t xml:space="preserve">Det er stor aktivitet innan frivillig sektor i kommunen og saman med tiltaka i </w:t>
      </w:r>
    </w:p>
    <w:p w:rsidR="000B7C1B" w:rsidRDefault="000B7C1B" w:rsidP="00767433">
      <w:r>
        <w:t xml:space="preserve">frivilligsentralen, utgjer dette eit allsidig tilbod for innbyggjarane i Øystre Slidre. Frivilligsentralen ser det som ei viktig oppgåve å vere katalysator for frivillig aktivitet </w:t>
      </w:r>
    </w:p>
    <w:p w:rsidR="000B7C1B" w:rsidRDefault="000B7C1B" w:rsidP="00767433">
      <w:r>
        <w:t xml:space="preserve">både for frivillige lag og enkeltfrivillige. </w:t>
      </w:r>
    </w:p>
    <w:p w:rsidR="000B7C1B" w:rsidRDefault="000B7C1B" w:rsidP="00767433">
      <w:r>
        <w:t xml:space="preserve">I 2013 har Frivilligsentralen hatt 65 enkeltfrivillige knytta til aktivitetar og oppdrag på sentralen: ca. 30 av dei har hatt ansvar for aktivitetar og resten har utført hjelpeoppdrag. </w:t>
      </w:r>
    </w:p>
    <w:p w:rsidR="000B7C1B" w:rsidRDefault="000B7C1B" w:rsidP="00767433">
      <w:r>
        <w:t xml:space="preserve">Dagleg leiar koordinerar mange personar og aktivitetar, og er ein del av eit stort nettverk </w:t>
      </w:r>
    </w:p>
    <w:p w:rsidR="000B7C1B" w:rsidRDefault="000B7C1B" w:rsidP="00767433">
      <w:r>
        <w:t>både lokalt og regionalt. Øystre Slidre Frivilligsentral har i 2013 hatt 12 faste aktivitetar og fleire enkeltarrangement. Frivilligsentralen har to tilsette og ein stillingsressurs på 100%.</w:t>
      </w:r>
    </w:p>
    <w:p w:rsidR="000B7C1B" w:rsidRDefault="000B7C1B" w:rsidP="00767433">
      <w:pPr>
        <w:rPr>
          <w:sz w:val="20"/>
          <w:szCs w:val="20"/>
        </w:rPr>
      </w:pPr>
    </w:p>
    <w:p w:rsidR="000B7C1B" w:rsidRDefault="000B7C1B" w:rsidP="00767433">
      <w:pPr>
        <w:rPr>
          <w:u w:val="single"/>
        </w:rPr>
      </w:pPr>
      <w:r>
        <w:rPr>
          <w:u w:val="single"/>
        </w:rPr>
        <w:t>Faste aktivitetar i 2013: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>Ulike trimgrupper inne og ute (bl.a Helsetrimmen, ”Sprek &amp; Glad”)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>Babytreff i samarbeid med helsepersonell i kommunen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>Håndarbeidstreffet  ”Bøndingen”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>Lesestund i samarbeid med omsorgsboligane og sjukeheimen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>Onsdagsklubb for ungdom på Furustrand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>Sittedans i samarbeid med seniordansen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 xml:space="preserve">Fredagskafé  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>Dansekveldar i samarbeid med Skarvemellin og Septimlaget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>Hjelpeoppdrag + utkjøring av oppfyringsved (ca. 175 oppdrag utført i 2013)</w:t>
      </w:r>
    </w:p>
    <w:p w:rsidR="000B7C1B" w:rsidRPr="002E68C6" w:rsidRDefault="000B7C1B" w:rsidP="00767433">
      <w:pPr>
        <w:widowControl/>
        <w:numPr>
          <w:ilvl w:val="0"/>
          <w:numId w:val="12"/>
        </w:numPr>
        <w:suppressAutoHyphens w:val="0"/>
        <w:rPr>
          <w:b/>
        </w:rPr>
      </w:pPr>
      <w:r>
        <w:t xml:space="preserve">Kartlagging av aktivitetar i kommunen og marknadsføring av tilboda gjennom </w:t>
      </w:r>
    </w:p>
    <w:p w:rsidR="000B7C1B" w:rsidRDefault="000B7C1B" w:rsidP="002E68C6">
      <w:pPr>
        <w:widowControl/>
        <w:suppressAutoHyphens w:val="0"/>
        <w:ind w:left="360"/>
        <w:rPr>
          <w:b/>
        </w:rPr>
      </w:pPr>
      <w:r>
        <w:t xml:space="preserve">      brosj</w:t>
      </w:r>
      <w:r>
        <w:t>y</w:t>
      </w:r>
      <w:r>
        <w:t>rer, plakater, omtale i lokalavisa, kommuna si heimeside og eige facebookside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  <w:rPr>
          <w:b/>
        </w:rPr>
      </w:pPr>
      <w:r>
        <w:t>Utleige av lokaler på Moatunet</w:t>
      </w:r>
    </w:p>
    <w:p w:rsidR="000B7C1B" w:rsidRDefault="000B7C1B" w:rsidP="00767433">
      <w:pPr>
        <w:ind w:left="360"/>
        <w:rPr>
          <w:b/>
        </w:rPr>
      </w:pPr>
    </w:p>
    <w:p w:rsidR="000B7C1B" w:rsidRDefault="000B7C1B" w:rsidP="00767433"/>
    <w:p w:rsidR="000B7C1B" w:rsidRDefault="000B7C1B" w:rsidP="00767433"/>
    <w:p w:rsidR="000B7C1B" w:rsidRDefault="000B7C1B" w:rsidP="00767433"/>
    <w:p w:rsidR="000B7C1B" w:rsidRDefault="000B7C1B" w:rsidP="00767433"/>
    <w:p w:rsidR="000B7C1B" w:rsidRDefault="000B7C1B" w:rsidP="00767433">
      <w:r>
        <w:t xml:space="preserve">Av enkelttiltak kan nevnast: Guida fjellturar, trilleturar med bebuarane på sjukeheimen, møter med frivillige lag og treningskontakter, trivselssamlingar for frivillige,  trimkonkurranser, Vinterstafetten, medansvar i Bra Mat kurs og Fjellstafetten. </w:t>
      </w:r>
    </w:p>
    <w:p w:rsidR="000B7C1B" w:rsidRDefault="000B7C1B" w:rsidP="00B34263"/>
    <w:p w:rsidR="000B7C1B" w:rsidRDefault="000B7C1B" w:rsidP="00B34263"/>
    <w:p w:rsidR="000B7C1B" w:rsidRDefault="000B7C1B" w:rsidP="00B34263">
      <w:r>
        <w:t xml:space="preserve">I tillegg er småjobbsentralen (SJS) etablert med oppstarthjelp frå frivilligsentralen: </w:t>
      </w:r>
    </w:p>
    <w:p w:rsidR="000B7C1B" w:rsidRDefault="000B7C1B" w:rsidP="00B34263">
      <w:r>
        <w:t>Styret i frivilligsentralen vedtok 18.04.2013:  ” At det vart sett ned ei arbeidsgruppe; Tore Gran, Øystein Skattebu (prosjektleiar) og Jens Rogne-Renna som arbeidar vidare med oppstart av småjobbsentral”. Ungdom og eldre skal vere småjobbarar med eldre og uføre som målgruppe. Kontoret er ein mobiltelefon som går på omgang i styret.</w:t>
      </w:r>
    </w:p>
    <w:p w:rsidR="000B7C1B" w:rsidRDefault="000B7C1B" w:rsidP="002E4FFB">
      <w:r>
        <w:t xml:space="preserve">29.05 kom vedtekter og styre på plass for prøveperioda fram til februar 2014. Oppstart var 16.09 og i </w:t>
      </w:r>
      <w:bookmarkStart w:id="0" w:name="_GoBack"/>
      <w:bookmarkEnd w:id="0"/>
      <w:r>
        <w:t>2013 hadde SJS 4 eldre og 5 ungdommer som til sammen utførte 13 småjobber. SJS har hatt 5 styremøter og går over i ordinær drift frå februar 2014. Kontakten med frivilligsentralen er viktig vidare og SJS vil fortsette å rapportere inn til frivilligsentralen.</w:t>
      </w:r>
    </w:p>
    <w:p w:rsidR="000B7C1B" w:rsidRPr="00805648" w:rsidRDefault="000B7C1B" w:rsidP="002E4FFB"/>
    <w:p w:rsidR="000B7C1B" w:rsidRDefault="000B7C1B" w:rsidP="00767433">
      <w:pPr>
        <w:rPr>
          <w:sz w:val="20"/>
          <w:szCs w:val="20"/>
        </w:rPr>
      </w:pPr>
    </w:p>
    <w:p w:rsidR="000B7C1B" w:rsidRDefault="000B7C1B" w:rsidP="00767433">
      <w:pPr>
        <w:rPr>
          <w:b/>
        </w:rPr>
      </w:pPr>
      <w:r>
        <w:rPr>
          <w:b/>
        </w:rPr>
        <w:t>Utfordringar</w:t>
      </w:r>
    </w:p>
    <w:p w:rsidR="000B7C1B" w:rsidRDefault="000B7C1B" w:rsidP="00767433">
      <w:r>
        <w:t xml:space="preserve">I 2014 blir det viktig å forankre handlingsplanen for frivilligsentralen enda betre i relevante planer i kommunen og i den administrative leiinga. Lokala til frivilligsentralen har liten kapasitet, og aktivitetar som fredagskafé og dansekveldar har utvikla seg til å bli så store arrangement at det krev større plass enn det Moatunet kan tilby. Dagleg leiar har svært </w:t>
      </w:r>
    </w:p>
    <w:p w:rsidR="000B7C1B" w:rsidRDefault="000B7C1B" w:rsidP="00767433">
      <w:r>
        <w:t xml:space="preserve">mange arbeidsoppgåver å drifte særlig fordi jobben som folkehelsekoordinator er kobla til frivilligsentralen. </w:t>
      </w:r>
    </w:p>
    <w:p w:rsidR="000B7C1B" w:rsidRDefault="000B7C1B">
      <w:pPr>
        <w:tabs>
          <w:tab w:val="num" w:pos="0"/>
        </w:tabs>
        <w:rPr>
          <w:b/>
        </w:rPr>
      </w:pPr>
    </w:p>
    <w:p w:rsidR="000B7C1B" w:rsidRDefault="000B7C1B">
      <w:pPr>
        <w:tabs>
          <w:tab w:val="num" w:pos="0"/>
        </w:tabs>
        <w:rPr>
          <w:sz w:val="20"/>
          <w:szCs w:val="20"/>
        </w:rPr>
      </w:pPr>
    </w:p>
    <w:p w:rsidR="000B7C1B" w:rsidRDefault="000B7C1B">
      <w:pPr>
        <w:tabs>
          <w:tab w:val="num" w:pos="0"/>
        </w:tabs>
      </w:pPr>
      <w:r>
        <w:rPr>
          <w:b/>
        </w:rPr>
        <w:t>Finansiering/økonomisk oversikt</w:t>
      </w:r>
    </w:p>
    <w:p w:rsidR="000B7C1B" w:rsidRDefault="000B7C1B">
      <w:pPr>
        <w:tabs>
          <w:tab w:val="num" w:pos="0"/>
        </w:tabs>
      </w:pPr>
      <w:r>
        <w:t xml:space="preserve">Rekneskapet for frivilligsentralen for 2013 er revisorgodkjent og godkjent av kommunestyret i sak   …….. </w:t>
      </w:r>
    </w:p>
    <w:p w:rsidR="000B7C1B" w:rsidRDefault="000B7C1B">
      <w:pPr>
        <w:tabs>
          <w:tab w:val="num" w:pos="0"/>
        </w:tabs>
      </w:pPr>
    </w:p>
    <w:p w:rsidR="000B7C1B" w:rsidRDefault="000B7C1B">
      <w:pPr>
        <w:tabs>
          <w:tab w:val="num" w:pos="0"/>
        </w:tabs>
      </w:pPr>
      <w:r>
        <w:t>Under følgjer eit enkelt oppsett over kostnadar og inntekter knytt til drifta i 2013.</w:t>
      </w:r>
    </w:p>
    <w:p w:rsidR="000B7C1B" w:rsidRDefault="000B7C1B">
      <w:pPr>
        <w:tabs>
          <w:tab w:val="num" w:pos="0"/>
        </w:tabs>
      </w:pPr>
    </w:p>
    <w:p w:rsidR="000B7C1B" w:rsidRDefault="000B7C1B">
      <w:pPr>
        <w:tabs>
          <w:tab w:val="num" w:pos="0"/>
        </w:tabs>
      </w:pPr>
      <w:r>
        <w:t>Teneste 2530 Frivilligsentralen – rekneskap 2013</w:t>
      </w:r>
    </w:p>
    <w:tbl>
      <w:tblPr>
        <w:tblW w:w="9479" w:type="dxa"/>
        <w:tblLayout w:type="fixed"/>
        <w:tblLook w:val="0000"/>
      </w:tblPr>
      <w:tblGrid>
        <w:gridCol w:w="1188"/>
        <w:gridCol w:w="5220"/>
        <w:gridCol w:w="3071"/>
      </w:tblGrid>
      <w:tr w:rsidR="000B7C1B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</w:pPr>
            <w:r>
              <w:t>Konto</w:t>
            </w: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</w:pP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  <w:jc w:val="right"/>
            </w:pPr>
            <w:r>
              <w:t>Sum</w:t>
            </w:r>
          </w:p>
        </w:tc>
      </w:tr>
      <w:tr w:rsidR="000B7C1B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</w:pPr>
            <w:r>
              <w:t>10</w:t>
            </w: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</w:pPr>
            <w:r>
              <w:t>Løn  og sosiale utgifter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  <w:jc w:val="right"/>
            </w:pPr>
            <w:r>
              <w:t>530 376</w:t>
            </w:r>
          </w:p>
        </w:tc>
      </w:tr>
      <w:tr w:rsidR="000B7C1B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</w:pPr>
            <w:r>
              <w:t>11-15</w:t>
            </w: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</w:pPr>
            <w:r>
              <w:t>Varer og tenester – Inventar og utstyr- Overføringar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  <w:jc w:val="right"/>
            </w:pPr>
            <w:r>
              <w:t>535 233</w:t>
            </w:r>
          </w:p>
        </w:tc>
      </w:tr>
      <w:tr w:rsidR="000B7C1B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  <w:rPr>
                <w:b/>
              </w:rPr>
            </w:pP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</w:pPr>
            <w:r>
              <w:rPr>
                <w:b/>
              </w:rPr>
              <w:t>Sum kostnader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  <w:jc w:val="right"/>
            </w:pPr>
            <w:r>
              <w:rPr>
                <w:b/>
              </w:rPr>
              <w:t>1065 609</w:t>
            </w:r>
          </w:p>
        </w:tc>
      </w:tr>
      <w:tr w:rsidR="000B7C1B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</w:pP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</w:pP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  <w:jc w:val="right"/>
            </w:pPr>
          </w:p>
        </w:tc>
      </w:tr>
      <w:tr w:rsidR="000B7C1B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</w:pPr>
            <w:r>
              <w:t>16-17</w:t>
            </w: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</w:pPr>
            <w:r>
              <w:t>Salgsinntekter - Refusjoner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  <w:jc w:val="right"/>
            </w:pPr>
            <w:r>
              <w:t>105 255</w:t>
            </w:r>
          </w:p>
        </w:tc>
      </w:tr>
      <w:tr w:rsidR="000B7C1B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</w:pPr>
            <w:r>
              <w:t>18-19</w:t>
            </w: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</w:pPr>
            <w:r>
              <w:t>Statstilskott – Overføring - Gåver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  <w:jc w:val="right"/>
            </w:pPr>
            <w:r>
              <w:t>315 860</w:t>
            </w:r>
          </w:p>
        </w:tc>
      </w:tr>
      <w:tr w:rsidR="000B7C1B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</w:pP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</w:pPr>
            <w:r>
              <w:rPr>
                <w:b/>
              </w:rPr>
              <w:t>Sum inntekter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  <w:jc w:val="right"/>
            </w:pPr>
            <w:r>
              <w:t>421 115</w:t>
            </w:r>
          </w:p>
        </w:tc>
      </w:tr>
      <w:tr w:rsidR="000B7C1B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  <w:rPr>
                <w:b/>
              </w:rPr>
            </w:pP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</w:pPr>
            <w:r>
              <w:rPr>
                <w:b/>
              </w:rPr>
              <w:t>Lokal finansiering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7C1B" w:rsidRDefault="000B7C1B">
            <w:pPr>
              <w:tabs>
                <w:tab w:val="num" w:pos="0"/>
              </w:tabs>
              <w:jc w:val="right"/>
            </w:pPr>
            <w:r>
              <w:rPr>
                <w:b/>
              </w:rPr>
              <w:t>644 494</w:t>
            </w:r>
          </w:p>
        </w:tc>
      </w:tr>
    </w:tbl>
    <w:p w:rsidR="000B7C1B" w:rsidRDefault="000B7C1B">
      <w:pPr>
        <w:tabs>
          <w:tab w:val="num" w:pos="0"/>
        </w:tabs>
      </w:pPr>
    </w:p>
    <w:p w:rsidR="000B7C1B" w:rsidRDefault="000B7C1B">
      <w:pPr>
        <w:tabs>
          <w:tab w:val="num" w:pos="0"/>
        </w:tabs>
      </w:pPr>
    </w:p>
    <w:p w:rsidR="000B7C1B" w:rsidRDefault="000B7C1B">
      <w:pPr>
        <w:tabs>
          <w:tab w:val="num" w:pos="0"/>
        </w:tabs>
      </w:pPr>
      <w:r>
        <w:t xml:space="preserve">Heggenes, </w:t>
      </w:r>
    </w:p>
    <w:p w:rsidR="000B7C1B" w:rsidRDefault="000B7C1B">
      <w:pPr>
        <w:tabs>
          <w:tab w:val="num" w:pos="0"/>
        </w:tabs>
      </w:pPr>
    </w:p>
    <w:p w:rsidR="000B7C1B" w:rsidRDefault="000B7C1B">
      <w:pPr>
        <w:tabs>
          <w:tab w:val="num" w:pos="0"/>
        </w:tabs>
      </w:pPr>
      <w:r>
        <w:t>_______________________                                               _________________________</w:t>
      </w:r>
    </w:p>
    <w:p w:rsidR="000B7C1B" w:rsidRDefault="000B7C1B">
      <w:pPr>
        <w:tabs>
          <w:tab w:val="num" w:pos="0"/>
        </w:tabs>
      </w:pPr>
      <w:smartTag w:uri="urn:schemas-microsoft-com:office:smarttags" w:element="PersonName">
        <w:r>
          <w:t>Liv Vingdal</w:t>
        </w:r>
      </w:smartTag>
      <w:r>
        <w:t xml:space="preserve">                                                                         Kjell Berge Melbybråten</w:t>
      </w:r>
    </w:p>
    <w:p w:rsidR="000B7C1B" w:rsidRDefault="000B7C1B">
      <w:pPr>
        <w:tabs>
          <w:tab w:val="num" w:pos="0"/>
        </w:tabs>
      </w:pPr>
      <w:r>
        <w:t>Dagleg leiar                                                                         Ordførar og styreleiar</w:t>
      </w:r>
    </w:p>
    <w:p w:rsidR="000B7C1B" w:rsidRDefault="000B7C1B">
      <w:pPr>
        <w:tabs>
          <w:tab w:val="num" w:pos="0"/>
        </w:tabs>
      </w:pPr>
      <w:r>
        <w:t>Øystre Slidre Frivilligsentral                                               Øystre Slidre Frivilligsentral</w:t>
      </w:r>
    </w:p>
    <w:sectPr w:rsidR="000B7C1B" w:rsidSect="00B34263">
      <w:pgSz w:w="11906" w:h="16838"/>
      <w:pgMar w:top="719" w:right="1417" w:bottom="1258" w:left="1417" w:header="1258" w:footer="1417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05F2A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">
    <w:nsid w:val="03185A86"/>
    <w:multiLevelType w:val="multilevel"/>
    <w:tmpl w:val="FFFFFFFF"/>
    <w:lvl w:ilvl="0"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  <w:sz w:val="24"/>
      </w:rPr>
    </w:lvl>
  </w:abstractNum>
  <w:abstractNum w:abstractNumId="2">
    <w:nsid w:val="130E38CE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3">
    <w:nsid w:val="1CFB0AB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3420"/>
        </w:tabs>
        <w:ind w:left="34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5580"/>
        </w:tabs>
        <w:ind w:left="55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7740"/>
        </w:tabs>
        <w:ind w:left="7740" w:hanging="180"/>
      </w:pPr>
      <w:rPr>
        <w:rFonts w:cs="Times New Roman"/>
      </w:rPr>
    </w:lvl>
  </w:abstractNum>
  <w:abstractNum w:abstractNumId="4">
    <w:nsid w:val="231B752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5">
    <w:nsid w:val="33E815AF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6">
    <w:nsid w:val="3E993A71"/>
    <w:multiLevelType w:val="hybridMultilevel"/>
    <w:tmpl w:val="93C47092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461C50E7"/>
    <w:multiLevelType w:val="hybridMultilevel"/>
    <w:tmpl w:val="15BE92A0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50290DF0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9">
    <w:nsid w:val="60CC416F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abstractNum w:abstractNumId="10">
    <w:nsid w:val="6F8F12F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1">
    <w:nsid w:val="76B07D38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8"/>
  </w:num>
  <w:num w:numId="5">
    <w:abstractNumId w:val="10"/>
  </w:num>
  <w:num w:numId="6">
    <w:abstractNumId w:val="9"/>
  </w:num>
  <w:num w:numId="7">
    <w:abstractNumId w:val="11"/>
  </w:num>
  <w:num w:numId="8">
    <w:abstractNumId w:val="5"/>
  </w:num>
  <w:num w:numId="9">
    <w:abstractNumId w:val="2"/>
  </w:num>
  <w:num w:numId="10">
    <w:abstractNumId w:val="0"/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stylePaneFormatFilter w:val="1021"/>
  <w:defaultTabStop w:val="708"/>
  <w:autoHyphenation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E267D"/>
    <w:rsid w:val="000407C2"/>
    <w:rsid w:val="00067246"/>
    <w:rsid w:val="000878D9"/>
    <w:rsid w:val="000B7C1B"/>
    <w:rsid w:val="000D3DCC"/>
    <w:rsid w:val="000E2637"/>
    <w:rsid w:val="00160C90"/>
    <w:rsid w:val="00166EFD"/>
    <w:rsid w:val="00176B47"/>
    <w:rsid w:val="001F753D"/>
    <w:rsid w:val="002E4FFB"/>
    <w:rsid w:val="002E5E58"/>
    <w:rsid w:val="002E68C6"/>
    <w:rsid w:val="0032167A"/>
    <w:rsid w:val="003462A6"/>
    <w:rsid w:val="00371511"/>
    <w:rsid w:val="003822E3"/>
    <w:rsid w:val="003A6DDB"/>
    <w:rsid w:val="00455A75"/>
    <w:rsid w:val="004C4281"/>
    <w:rsid w:val="004F65CE"/>
    <w:rsid w:val="00540506"/>
    <w:rsid w:val="005B48C6"/>
    <w:rsid w:val="00610EA6"/>
    <w:rsid w:val="0071138B"/>
    <w:rsid w:val="007308AD"/>
    <w:rsid w:val="00746160"/>
    <w:rsid w:val="00762E05"/>
    <w:rsid w:val="00767433"/>
    <w:rsid w:val="00770A4E"/>
    <w:rsid w:val="00781433"/>
    <w:rsid w:val="007C4AB1"/>
    <w:rsid w:val="00805648"/>
    <w:rsid w:val="0094734F"/>
    <w:rsid w:val="009511E3"/>
    <w:rsid w:val="00982C29"/>
    <w:rsid w:val="009B1136"/>
    <w:rsid w:val="009B6621"/>
    <w:rsid w:val="00A2377C"/>
    <w:rsid w:val="00A54157"/>
    <w:rsid w:val="00A905E9"/>
    <w:rsid w:val="00B12A6C"/>
    <w:rsid w:val="00B34263"/>
    <w:rsid w:val="00B931F2"/>
    <w:rsid w:val="00CB5BC3"/>
    <w:rsid w:val="00D52367"/>
    <w:rsid w:val="00D935CB"/>
    <w:rsid w:val="00DE267D"/>
    <w:rsid w:val="00E16E2F"/>
    <w:rsid w:val="00F11FFF"/>
    <w:rsid w:val="00F571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267D"/>
    <w:pPr>
      <w:widowControl w:val="0"/>
      <w:suppressAutoHyphens/>
    </w:pPr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DE267D"/>
    <w:rPr>
      <w:rFonts w:cs="Times New Roman"/>
      <w:color w:val="000080"/>
      <w:u w:val="single"/>
    </w:rPr>
  </w:style>
  <w:style w:type="table" w:styleId="TableGrid">
    <w:name w:val="Table Grid"/>
    <w:basedOn w:val="TableNormal"/>
    <w:uiPriority w:val="99"/>
    <w:rsid w:val="00DE267D"/>
    <w:rPr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X3AS7TOCHyperlink">
    <w:name w:val="X3AS7TOCHyperlink"/>
    <w:basedOn w:val="DefaultParagraphFont"/>
    <w:uiPriority w:val="99"/>
    <w:semiHidden/>
    <w:rsid w:val="00DE267D"/>
    <w:rPr>
      <w:rFonts w:cs="Times New Roman"/>
      <w:color w:val="000000"/>
      <w:u w:val="none"/>
    </w:rPr>
  </w:style>
  <w:style w:type="paragraph" w:customStyle="1" w:styleId="X3AS7TABSTYLE">
    <w:name w:val="X3AS7TABSTYLE"/>
    <w:uiPriority w:val="99"/>
    <w:semiHidden/>
    <w:rsid w:val="00DE267D"/>
    <w:pPr>
      <w:widowControl w:val="0"/>
      <w:tabs>
        <w:tab w:val="right" w:pos="14173"/>
      </w:tabs>
      <w:suppressAutoHyphens/>
    </w:pPr>
    <w:rPr>
      <w:sz w:val="24"/>
      <w:szCs w:val="24"/>
    </w:rPr>
  </w:style>
  <w:style w:type="character" w:customStyle="1" w:styleId="BulletSymbol">
    <w:name w:val="BulletSymbol"/>
    <w:uiPriority w:val="99"/>
    <w:semiHidden/>
    <w:rsid w:val="00DE267D"/>
    <w:rPr>
      <w:rFonts w:ascii="Symbol" w:hAnsi="Symbol"/>
    </w:rPr>
  </w:style>
  <w:style w:type="table" w:customStyle="1" w:styleId="CONTENTID0E1YBI">
    <w:name w:val="CONTENT_ID0E1YBI"/>
    <w:basedOn w:val="TableGrid"/>
    <w:hidden/>
    <w:uiPriority w:val="99"/>
    <w:rsid w:val="00DE267D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CONTENTID0EGZBI">
    <w:name w:val="CONTENT_ID0EG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IZBI">
    <w:name w:val="CONTENT_ID0EI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KZBI">
    <w:name w:val="CONTENT_ID0EK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ZBI">
    <w:name w:val="CONTENT_ID0EN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ZBI">
    <w:name w:val="CONTENT_ID0EX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6ZBI">
    <w:name w:val="CONTENT_ID0E6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1BI">
    <w:name w:val="CONTENT_ID0EN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1BI">
    <w:name w:val="CONTENT_ID0EX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B2BI">
    <w:name w:val="CONTENT_ID0EB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2BI">
    <w:name w:val="CONTENT_ID0EP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2BI">
    <w:name w:val="CONTENT_ID0EZ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3BI">
    <w:name w:val="CONTENT_ID0ED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R3BI">
    <w:name w:val="CONTENT_ID0ER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3BI">
    <w:name w:val="CONTENT_ID0E3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L4BI">
    <w:name w:val="CONTENT_ID0EL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4BI">
    <w:name w:val="CONTENT_ID0E4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5BI">
    <w:name w:val="CONTENT_ID0EF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5BI">
    <w:name w:val="CONTENT_ID0EN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5BI">
    <w:name w:val="CONTENT_ID0EZ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6BI">
    <w:name w:val="CONTENT_ID0ED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6BI">
    <w:name w:val="CONTENT_ID0EN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26BI">
    <w:name w:val="CONTENT_ID0E2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ACI">
    <w:name w:val="CONTENT_ID0EF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ACI">
    <w:name w:val="CONTENT_ID0EP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ACI">
    <w:name w:val="CONTENT_ID0E4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BCI">
    <w:name w:val="CONTENT_ID0EF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UBCI">
    <w:name w:val="CONTENT_ID0EU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CCCI">
    <w:name w:val="CONTENT_ID0EC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CCI">
    <w:name w:val="CONTENT_ID0EN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CCI">
    <w:name w:val="CONTENT_ID0E3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ollowedHyperlink">
    <w:name w:val="FollowedHyperlink"/>
    <w:basedOn w:val="DefaultParagraphFont"/>
    <w:uiPriority w:val="99"/>
    <w:rsid w:val="00DE267D"/>
    <w:rPr>
      <w:rFonts w:cs="Times New Roman"/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515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2</Pages>
  <Words>762</Words>
  <Characters>4039</Characters>
  <Application>Microsoft Office Outlook</Application>
  <DocSecurity>0</DocSecurity>
  <Lines>0</Lines>
  <Paragraphs>0</Paragraphs>
  <ScaleCrop>false</ScaleCrop>
  <Company>Valdres kommuner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Kort årsmelding for Frivilligsentralen 2010</dc:title>
  <dc:subject/>
  <dc:creator>administrator</dc:creator>
  <cp:keywords/>
  <dc:description/>
  <cp:lastModifiedBy>osvingdliv</cp:lastModifiedBy>
  <cp:revision>2</cp:revision>
  <dcterms:created xsi:type="dcterms:W3CDTF">2014-05-28T13:18:00Z</dcterms:created>
  <dcterms:modified xsi:type="dcterms:W3CDTF">2014-05-28T13:18:00Z</dcterms:modified>
</cp:coreProperties>
</file>